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DA2" w:rsidRPr="00F8009D" w:rsidRDefault="006B2DA2" w:rsidP="001B7973">
      <w:pPr>
        <w:rPr>
          <w:b/>
          <w:color w:val="FF0000"/>
          <w:sz w:val="32"/>
        </w:rPr>
      </w:pPr>
      <w:r w:rsidRPr="00F8009D">
        <w:rPr>
          <w:b/>
          <w:color w:val="FF0000"/>
          <w:sz w:val="32"/>
        </w:rPr>
        <w:t># ОСТАВАЙТЕСЬ ДОМА</w:t>
      </w:r>
    </w:p>
    <w:p w:rsidR="006B2DA2" w:rsidRDefault="006B2DA2" w:rsidP="00F8009D">
      <w:pPr>
        <w:jc w:val="right"/>
        <w:rPr>
          <w:b/>
          <w:sz w:val="32"/>
        </w:rPr>
      </w:pPr>
      <w:r w:rsidRPr="00FD0D51">
        <w:rPr>
          <w:b/>
          <w:noProof/>
          <w:sz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99.6pt;height:87.6pt;visibility:visible">
            <v:imagedata r:id="rId5" o:title=""/>
          </v:shape>
        </w:pict>
      </w:r>
    </w:p>
    <w:p w:rsidR="006B2DA2" w:rsidRPr="00F8009D" w:rsidRDefault="006B2DA2" w:rsidP="00F8009D">
      <w:pPr>
        <w:jc w:val="right"/>
        <w:rPr>
          <w:b/>
          <w:sz w:val="24"/>
        </w:rPr>
      </w:pPr>
      <w:r w:rsidRPr="00F8009D">
        <w:rPr>
          <w:b/>
          <w:sz w:val="24"/>
        </w:rPr>
        <w:t xml:space="preserve">ГБОУ ШКОЛА № 657   </w:t>
      </w:r>
    </w:p>
    <w:p w:rsidR="006B2DA2" w:rsidRDefault="006B2DA2" w:rsidP="0044167F">
      <w:pPr>
        <w:jc w:val="center"/>
        <w:rPr>
          <w:b/>
          <w:sz w:val="32"/>
        </w:rPr>
      </w:pPr>
      <w:r>
        <w:rPr>
          <w:b/>
          <w:sz w:val="32"/>
        </w:rPr>
        <w:t>ПЛАН МЕРОПРИЯТИЙ НА 02.04.2020 ЧЕТВЕРГ</w:t>
      </w:r>
      <w:bookmarkStart w:id="0" w:name="_GoBack"/>
      <w:bookmarkEnd w:id="0"/>
    </w:p>
    <w:p w:rsidR="006B2DA2" w:rsidRPr="00F8009D" w:rsidRDefault="006B2DA2" w:rsidP="00F8009D">
      <w:pPr>
        <w:jc w:val="center"/>
        <w:rPr>
          <w:rFonts w:ascii="Comic Sans MS" w:hAnsi="Comic Sans MS"/>
          <w:b/>
          <w:i/>
          <w:sz w:val="32"/>
        </w:rPr>
      </w:pPr>
      <w:r>
        <w:rPr>
          <w:rFonts w:ascii="Comic Sans MS" w:hAnsi="Comic Sans MS"/>
          <w:b/>
          <w:i/>
          <w:sz w:val="32"/>
        </w:rPr>
        <w:t>«СЛУШАЮ МУЗЫКУ И ТАНЦУЮ ДОМА</w:t>
      </w:r>
      <w:r w:rsidRPr="00F8009D">
        <w:rPr>
          <w:rFonts w:ascii="Comic Sans MS" w:hAnsi="Comic Sans MS"/>
          <w:b/>
          <w:i/>
          <w:sz w:val="32"/>
        </w:rPr>
        <w:t>»</w:t>
      </w:r>
    </w:p>
    <w:p w:rsidR="006B2DA2" w:rsidRDefault="006B2DA2" w:rsidP="0002725C">
      <w:pPr>
        <w:jc w:val="center"/>
        <w:rPr>
          <w:b/>
          <w:sz w:val="32"/>
        </w:rPr>
      </w:pPr>
      <w:r>
        <w:rPr>
          <w:noProof/>
          <w:lang w:eastAsia="ru-RU"/>
        </w:rPr>
        <w:pict>
          <v:shape id="Рисунок 1" o:spid="_x0000_i1026" type="#_x0000_t75" alt="https://img.gorodskievesti.ru/wp-content/uploads/2018/09/game-night-playlist-ftr.jpg" style="width:251.4pt;height:155.4pt;visibility:visible">
            <v:imagedata r:id="rId6" o:title=""/>
          </v:shape>
        </w:pict>
      </w:r>
    </w:p>
    <w:p w:rsidR="006B2DA2" w:rsidRPr="002F77A4" w:rsidRDefault="006B2DA2" w:rsidP="001B7973">
      <w:pPr>
        <w:spacing w:after="0"/>
        <w:jc w:val="both"/>
        <w:rPr>
          <w:rFonts w:ascii="Times New Roman" w:hAnsi="Times New Roman"/>
          <w:sz w:val="28"/>
        </w:rPr>
      </w:pPr>
      <w:r w:rsidRPr="001B7973">
        <w:rPr>
          <w:rFonts w:ascii="Times New Roman" w:hAnsi="Times New Roman"/>
          <w:b/>
          <w:sz w:val="32"/>
        </w:rPr>
        <w:t xml:space="preserve">1. </w:t>
      </w:r>
      <w:r>
        <w:rPr>
          <w:rFonts w:ascii="Times New Roman" w:hAnsi="Times New Roman"/>
          <w:b/>
          <w:i/>
          <w:sz w:val="32"/>
        </w:rPr>
        <w:t>Комплекс утренней гимнастики с музыкальным сопровождение</w:t>
      </w:r>
      <w:r w:rsidRPr="002F77A4">
        <w:rPr>
          <w:rFonts w:ascii="Times New Roman" w:hAnsi="Times New Roman"/>
          <w:b/>
          <w:i/>
          <w:sz w:val="32"/>
        </w:rPr>
        <w:t>м</w:t>
      </w:r>
      <w:r w:rsidRPr="001B7973">
        <w:rPr>
          <w:rFonts w:ascii="Times New Roman" w:hAnsi="Times New Roman"/>
          <w:b/>
          <w:sz w:val="32"/>
        </w:rPr>
        <w:t>–</w:t>
      </w:r>
    </w:p>
    <w:p w:rsidR="006B2DA2" w:rsidRDefault="006B2DA2" w:rsidP="001B7973">
      <w:pPr>
        <w:spacing w:after="0"/>
        <w:jc w:val="both"/>
      </w:pPr>
      <w:hyperlink r:id="rId7" w:history="1">
        <w:r w:rsidRPr="002F77A4">
          <w:rPr>
            <w:rStyle w:val="Hyperlink"/>
            <w:lang w:val="en-US"/>
          </w:rPr>
          <w:t>https</w:t>
        </w:r>
        <w:r w:rsidRPr="002608CB">
          <w:rPr>
            <w:rStyle w:val="Hyperlink"/>
          </w:rPr>
          <w:t>://</w:t>
        </w:r>
        <w:r w:rsidRPr="002F77A4">
          <w:rPr>
            <w:rStyle w:val="Hyperlink"/>
            <w:lang w:val="en-US"/>
          </w:rPr>
          <w:t>www</w:t>
        </w:r>
        <w:r w:rsidRPr="002608CB">
          <w:rPr>
            <w:rStyle w:val="Hyperlink"/>
          </w:rPr>
          <w:t>.</w:t>
        </w:r>
        <w:r w:rsidRPr="002F77A4">
          <w:rPr>
            <w:rStyle w:val="Hyperlink"/>
            <w:lang w:val="en-US"/>
          </w:rPr>
          <w:t>youtube</w:t>
        </w:r>
        <w:r w:rsidRPr="002608CB">
          <w:rPr>
            <w:rStyle w:val="Hyperlink"/>
          </w:rPr>
          <w:t>.</w:t>
        </w:r>
        <w:r w:rsidRPr="002F77A4">
          <w:rPr>
            <w:rStyle w:val="Hyperlink"/>
            <w:lang w:val="en-US"/>
          </w:rPr>
          <w:t>com</w:t>
        </w:r>
        <w:r w:rsidRPr="002608CB">
          <w:rPr>
            <w:rStyle w:val="Hyperlink"/>
          </w:rPr>
          <w:t>/</w:t>
        </w:r>
        <w:r w:rsidRPr="002F77A4">
          <w:rPr>
            <w:rStyle w:val="Hyperlink"/>
            <w:lang w:val="en-US"/>
          </w:rPr>
          <w:t>watch</w:t>
        </w:r>
        <w:r w:rsidRPr="002608CB">
          <w:rPr>
            <w:rStyle w:val="Hyperlink"/>
          </w:rPr>
          <w:t>?</w:t>
        </w:r>
        <w:r w:rsidRPr="002F77A4">
          <w:rPr>
            <w:rStyle w:val="Hyperlink"/>
            <w:lang w:val="en-US"/>
          </w:rPr>
          <w:t>v</w:t>
        </w:r>
        <w:r w:rsidRPr="002608CB">
          <w:rPr>
            <w:rStyle w:val="Hyperlink"/>
          </w:rPr>
          <w:t>=</w:t>
        </w:r>
        <w:r w:rsidRPr="002F77A4">
          <w:rPr>
            <w:rStyle w:val="Hyperlink"/>
            <w:lang w:val="en-US"/>
          </w:rPr>
          <w:t>BUY</w:t>
        </w:r>
        <w:r w:rsidRPr="002608CB">
          <w:rPr>
            <w:rStyle w:val="Hyperlink"/>
          </w:rPr>
          <w:t>8</w:t>
        </w:r>
        <w:r w:rsidRPr="002F77A4">
          <w:rPr>
            <w:rStyle w:val="Hyperlink"/>
            <w:lang w:val="en-US"/>
          </w:rPr>
          <w:t>FM</w:t>
        </w:r>
        <w:r w:rsidRPr="002608CB">
          <w:rPr>
            <w:rStyle w:val="Hyperlink"/>
          </w:rPr>
          <w:t>0</w:t>
        </w:r>
        <w:r w:rsidRPr="002F77A4">
          <w:rPr>
            <w:rStyle w:val="Hyperlink"/>
            <w:lang w:val="en-US"/>
          </w:rPr>
          <w:t>o</w:t>
        </w:r>
        <w:r w:rsidRPr="002608CB">
          <w:rPr>
            <w:rStyle w:val="Hyperlink"/>
          </w:rPr>
          <w:t>52</w:t>
        </w:r>
        <w:r w:rsidRPr="002F77A4">
          <w:rPr>
            <w:rStyle w:val="Hyperlink"/>
            <w:lang w:val="en-US"/>
          </w:rPr>
          <w:t>c</w:t>
        </w:r>
      </w:hyperlink>
    </w:p>
    <w:p w:rsidR="006B2DA2" w:rsidRPr="002608CB" w:rsidRDefault="006B2DA2" w:rsidP="001B7973">
      <w:pPr>
        <w:spacing w:after="0"/>
        <w:jc w:val="both"/>
        <w:rPr>
          <w:rFonts w:ascii="Times New Roman" w:hAnsi="Times New Roman"/>
          <w:b/>
          <w:sz w:val="32"/>
        </w:rPr>
      </w:pPr>
    </w:p>
    <w:p w:rsidR="006B2DA2" w:rsidRDefault="006B2DA2" w:rsidP="001B7973">
      <w:pPr>
        <w:spacing w:after="0"/>
        <w:jc w:val="both"/>
        <w:rPr>
          <w:rFonts w:ascii="Times New Roman" w:hAnsi="Times New Roman"/>
          <w:b/>
          <w:sz w:val="32"/>
        </w:rPr>
      </w:pPr>
      <w:r w:rsidRPr="001B7973">
        <w:rPr>
          <w:rFonts w:ascii="Times New Roman" w:hAnsi="Times New Roman"/>
          <w:b/>
          <w:sz w:val="32"/>
        </w:rPr>
        <w:t xml:space="preserve">2. </w:t>
      </w:r>
      <w:r>
        <w:rPr>
          <w:rFonts w:ascii="Times New Roman" w:hAnsi="Times New Roman"/>
          <w:b/>
          <w:i/>
          <w:sz w:val="32"/>
        </w:rPr>
        <w:t>Игры на развитие внимания, памяти</w:t>
      </w:r>
      <w:r w:rsidRPr="001B7973">
        <w:rPr>
          <w:rFonts w:ascii="Times New Roman" w:hAnsi="Times New Roman"/>
          <w:b/>
          <w:sz w:val="32"/>
        </w:rPr>
        <w:t>–</w:t>
      </w:r>
    </w:p>
    <w:p w:rsidR="006B2DA2" w:rsidRDefault="006B2DA2" w:rsidP="007A7C8C">
      <w:pPr>
        <w:pStyle w:val="Heading1"/>
        <w:shd w:val="clear" w:color="auto" w:fill="F9F9F9"/>
        <w:spacing w:before="0" w:beforeAutospacing="0" w:after="0" w:afterAutospacing="0"/>
        <w:rPr>
          <w:b w:val="0"/>
          <w:bCs w:val="0"/>
          <w:sz w:val="28"/>
          <w:szCs w:val="28"/>
        </w:rPr>
      </w:pPr>
    </w:p>
    <w:p w:rsidR="006B2DA2" w:rsidRPr="00F67F68" w:rsidRDefault="006B2DA2" w:rsidP="007A7C8C">
      <w:pPr>
        <w:pStyle w:val="Heading1"/>
        <w:shd w:val="clear" w:color="auto" w:fill="F9F9F9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F67F68">
        <w:rPr>
          <w:b w:val="0"/>
          <w:bCs w:val="0"/>
          <w:sz w:val="28"/>
          <w:szCs w:val="28"/>
        </w:rPr>
        <w:t xml:space="preserve">Танец-игра с ускорением для детей "Мы пойдём налево" </w:t>
      </w:r>
    </w:p>
    <w:p w:rsidR="006B2DA2" w:rsidRPr="002608CB" w:rsidRDefault="006B2DA2" w:rsidP="007A7C8C">
      <w:pPr>
        <w:pStyle w:val="Heading1"/>
        <w:shd w:val="clear" w:color="auto" w:fill="F9F9F9"/>
        <w:spacing w:before="0" w:beforeAutospacing="0" w:after="0" w:afterAutospacing="0"/>
        <w:rPr>
          <w:b w:val="0"/>
          <w:sz w:val="28"/>
          <w:szCs w:val="28"/>
        </w:rPr>
      </w:pPr>
      <w:hyperlink r:id="rId8" w:history="1">
        <w:r w:rsidRPr="002608CB">
          <w:rPr>
            <w:rStyle w:val="Hyperlink"/>
            <w:b w:val="0"/>
            <w:sz w:val="28"/>
            <w:szCs w:val="28"/>
          </w:rPr>
          <w:t>https://www.youtube.com/watch?v=jAd4pYDM1T8</w:t>
        </w:r>
      </w:hyperlink>
    </w:p>
    <w:p w:rsidR="006B2DA2" w:rsidRDefault="006B2DA2" w:rsidP="007A7C8C">
      <w:pPr>
        <w:pStyle w:val="Heading1"/>
        <w:shd w:val="clear" w:color="auto" w:fill="F9F9F9"/>
        <w:spacing w:before="0" w:beforeAutospacing="0" w:after="0" w:afterAutospacing="0"/>
        <w:rPr>
          <w:b w:val="0"/>
          <w:bCs w:val="0"/>
          <w:sz w:val="28"/>
          <w:szCs w:val="28"/>
        </w:rPr>
      </w:pPr>
    </w:p>
    <w:p w:rsidR="006B2DA2" w:rsidRPr="00F67F68" w:rsidRDefault="006B2DA2" w:rsidP="007A7C8C">
      <w:pPr>
        <w:pStyle w:val="Heading1"/>
        <w:shd w:val="clear" w:color="auto" w:fill="F9F9F9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F67F68">
        <w:rPr>
          <w:b w:val="0"/>
          <w:bCs w:val="0"/>
          <w:sz w:val="28"/>
          <w:szCs w:val="28"/>
        </w:rPr>
        <w:t>Игра «Я - ракета».</w:t>
      </w:r>
    </w:p>
    <w:p w:rsidR="006B2DA2" w:rsidRPr="00F67F68" w:rsidRDefault="006B2DA2" w:rsidP="001B797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hyperlink r:id="rId9" w:history="1">
        <w:r w:rsidRPr="00F67F68">
          <w:rPr>
            <w:rStyle w:val="Hyperlink"/>
            <w:rFonts w:ascii="Times New Roman" w:hAnsi="Times New Roman"/>
            <w:sz w:val="28"/>
            <w:szCs w:val="28"/>
          </w:rPr>
          <w:t>https://www.youtube.com/watch?v=_EOiYnQnCgs</w:t>
        </w:r>
      </w:hyperlink>
    </w:p>
    <w:p w:rsidR="006B2DA2" w:rsidRDefault="006B2DA2" w:rsidP="001B7973">
      <w:pPr>
        <w:spacing w:after="0"/>
        <w:jc w:val="both"/>
        <w:rPr>
          <w:rFonts w:ascii="Times New Roman" w:hAnsi="Times New Roman"/>
          <w:b/>
          <w:sz w:val="32"/>
          <w:lang w:val="en-US"/>
        </w:rPr>
      </w:pPr>
    </w:p>
    <w:p w:rsidR="006B2DA2" w:rsidRDefault="006B2DA2" w:rsidP="001B7973">
      <w:pPr>
        <w:spacing w:after="0"/>
        <w:jc w:val="both"/>
        <w:rPr>
          <w:rFonts w:ascii="Times New Roman" w:hAnsi="Times New Roman"/>
          <w:b/>
          <w:sz w:val="32"/>
        </w:rPr>
      </w:pPr>
      <w:r w:rsidRPr="001B7973">
        <w:rPr>
          <w:rFonts w:ascii="Times New Roman" w:hAnsi="Times New Roman"/>
          <w:b/>
          <w:sz w:val="32"/>
        </w:rPr>
        <w:t xml:space="preserve">3. </w:t>
      </w:r>
      <w:r w:rsidRPr="001B7973">
        <w:rPr>
          <w:rFonts w:ascii="Times New Roman" w:hAnsi="Times New Roman"/>
          <w:b/>
          <w:i/>
          <w:sz w:val="32"/>
        </w:rPr>
        <w:t>Обведи, нарисуй, раскрась</w:t>
      </w:r>
      <w:r>
        <w:rPr>
          <w:rFonts w:ascii="Times New Roman" w:hAnsi="Times New Roman"/>
          <w:b/>
          <w:i/>
          <w:sz w:val="32"/>
        </w:rPr>
        <w:t>«Герои музыкальных произведений, детских песен</w:t>
      </w:r>
      <w:r w:rsidRPr="00F30DD6">
        <w:rPr>
          <w:rFonts w:ascii="Times New Roman" w:hAnsi="Times New Roman"/>
          <w:b/>
          <w:i/>
          <w:sz w:val="32"/>
        </w:rPr>
        <w:t>»</w:t>
      </w:r>
      <w:r>
        <w:rPr>
          <w:rFonts w:ascii="Times New Roman" w:hAnsi="Times New Roman"/>
          <w:b/>
          <w:i/>
          <w:sz w:val="32"/>
        </w:rPr>
        <w:t>, «Музыкальные инструменты»</w:t>
      </w:r>
      <w:r w:rsidRPr="001B7973">
        <w:rPr>
          <w:rFonts w:ascii="Times New Roman" w:hAnsi="Times New Roman"/>
          <w:b/>
          <w:sz w:val="32"/>
        </w:rPr>
        <w:t xml:space="preserve">– </w:t>
      </w:r>
    </w:p>
    <w:p w:rsidR="006B2DA2" w:rsidRDefault="006B2DA2" w:rsidP="001B7973">
      <w:pPr>
        <w:spacing w:after="0"/>
        <w:jc w:val="both"/>
        <w:rPr>
          <w:rFonts w:ascii="Times New Roman" w:hAnsi="Times New Roman"/>
          <w:b/>
          <w:sz w:val="32"/>
        </w:rPr>
      </w:pPr>
      <w:r w:rsidRPr="00FD0D51">
        <w:rPr>
          <w:rFonts w:ascii="Times New Roman" w:hAnsi="Times New Roman"/>
          <w:b/>
          <w:sz w:val="32"/>
        </w:rPr>
        <w:pict>
          <v:shape id="_x0000_i1027" type="#_x0000_t75" style="width:525pt;height:747pt">
            <v:imagedata r:id="rId10" o:title=""/>
          </v:shape>
        </w:pict>
      </w:r>
      <w:r w:rsidRPr="00FD0D51">
        <w:rPr>
          <w:rFonts w:ascii="Times New Roman" w:hAnsi="Times New Roman"/>
          <w:b/>
          <w:sz w:val="32"/>
        </w:rPr>
        <w:pict>
          <v:shape id="_x0000_i1028" type="#_x0000_t75" style="width:450pt;height:585pt">
            <v:imagedata r:id="rId11" o:title=""/>
          </v:shape>
        </w:pict>
      </w:r>
      <w:r w:rsidRPr="00FD0D51">
        <w:rPr>
          <w:rFonts w:ascii="Times New Roman" w:hAnsi="Times New Roman"/>
          <w:b/>
          <w:sz w:val="32"/>
        </w:rPr>
        <w:pict>
          <v:shape id="_x0000_i1029" type="#_x0000_t75" style="width:519pt;height:705pt">
            <v:imagedata r:id="rId12" o:title=""/>
          </v:shape>
        </w:pict>
      </w:r>
      <w:r w:rsidRPr="00FD0D51">
        <w:rPr>
          <w:rFonts w:ascii="Times New Roman" w:hAnsi="Times New Roman"/>
          <w:b/>
          <w:sz w:val="32"/>
        </w:rPr>
        <w:pict>
          <v:shape id="_x0000_i1030" type="#_x0000_t75" style="width:512.4pt;height:567.6pt">
            <v:imagedata r:id="rId13" o:title=""/>
          </v:shape>
        </w:pict>
      </w:r>
    </w:p>
    <w:p w:rsidR="006B2DA2" w:rsidRDefault="006B2DA2" w:rsidP="001B7973">
      <w:pPr>
        <w:spacing w:after="0"/>
        <w:jc w:val="both"/>
        <w:rPr>
          <w:rFonts w:ascii="Times New Roman" w:hAnsi="Times New Roman"/>
          <w:b/>
          <w:sz w:val="32"/>
          <w:lang w:val="en-US"/>
        </w:rPr>
      </w:pPr>
    </w:p>
    <w:p w:rsidR="006B2DA2" w:rsidRDefault="006B2DA2" w:rsidP="001B7973">
      <w:pPr>
        <w:spacing w:after="0"/>
        <w:jc w:val="both"/>
        <w:rPr>
          <w:rFonts w:ascii="Times New Roman" w:hAnsi="Times New Roman"/>
          <w:b/>
          <w:sz w:val="32"/>
          <w:lang w:val="en-US"/>
        </w:rPr>
      </w:pPr>
    </w:p>
    <w:p w:rsidR="006B2DA2" w:rsidRDefault="006B2DA2" w:rsidP="001B7973">
      <w:pPr>
        <w:spacing w:after="0"/>
        <w:jc w:val="both"/>
        <w:rPr>
          <w:rFonts w:ascii="Times New Roman" w:hAnsi="Times New Roman"/>
          <w:b/>
          <w:sz w:val="32"/>
          <w:lang w:val="en-US"/>
        </w:rPr>
      </w:pPr>
    </w:p>
    <w:p w:rsidR="006B2DA2" w:rsidRDefault="006B2DA2" w:rsidP="001B7973">
      <w:pPr>
        <w:spacing w:after="0"/>
        <w:jc w:val="both"/>
        <w:rPr>
          <w:rFonts w:ascii="Times New Roman" w:hAnsi="Times New Roman"/>
          <w:b/>
          <w:sz w:val="32"/>
          <w:lang w:val="en-US"/>
        </w:rPr>
      </w:pPr>
    </w:p>
    <w:p w:rsidR="006B2DA2" w:rsidRDefault="006B2DA2" w:rsidP="001B7973">
      <w:pPr>
        <w:spacing w:after="0"/>
        <w:jc w:val="both"/>
        <w:rPr>
          <w:rFonts w:ascii="Times New Roman" w:hAnsi="Times New Roman"/>
          <w:b/>
          <w:sz w:val="32"/>
          <w:lang w:val="en-US"/>
        </w:rPr>
      </w:pPr>
    </w:p>
    <w:p w:rsidR="006B2DA2" w:rsidRDefault="006B2DA2" w:rsidP="001B7973">
      <w:pPr>
        <w:spacing w:after="0"/>
        <w:jc w:val="both"/>
        <w:rPr>
          <w:rFonts w:ascii="Times New Roman" w:hAnsi="Times New Roman"/>
          <w:b/>
          <w:sz w:val="32"/>
          <w:lang w:val="en-US"/>
        </w:rPr>
      </w:pPr>
    </w:p>
    <w:p w:rsidR="006B2DA2" w:rsidRDefault="006B2DA2" w:rsidP="001B7973">
      <w:pPr>
        <w:spacing w:after="0"/>
        <w:jc w:val="both"/>
        <w:rPr>
          <w:rFonts w:ascii="Times New Roman" w:hAnsi="Times New Roman"/>
          <w:b/>
          <w:sz w:val="32"/>
          <w:lang w:val="en-US"/>
        </w:rPr>
      </w:pPr>
    </w:p>
    <w:p w:rsidR="006B2DA2" w:rsidRDefault="006B2DA2" w:rsidP="001B7973">
      <w:pPr>
        <w:spacing w:after="0"/>
        <w:jc w:val="both"/>
        <w:rPr>
          <w:rFonts w:ascii="Times New Roman" w:hAnsi="Times New Roman"/>
          <w:b/>
          <w:sz w:val="32"/>
          <w:lang w:val="en-US"/>
        </w:rPr>
      </w:pPr>
    </w:p>
    <w:p w:rsidR="006B2DA2" w:rsidRDefault="006B2DA2" w:rsidP="001B7973">
      <w:pPr>
        <w:spacing w:after="0"/>
        <w:jc w:val="both"/>
        <w:rPr>
          <w:rFonts w:ascii="Times New Roman" w:hAnsi="Times New Roman"/>
          <w:b/>
          <w:sz w:val="32"/>
          <w:lang w:val="en-US"/>
        </w:rPr>
      </w:pPr>
    </w:p>
    <w:p w:rsidR="006B2DA2" w:rsidRDefault="006B2DA2" w:rsidP="001B7973">
      <w:pPr>
        <w:spacing w:after="0"/>
        <w:jc w:val="both"/>
        <w:rPr>
          <w:rFonts w:ascii="Times New Roman" w:hAnsi="Times New Roman"/>
          <w:b/>
          <w:sz w:val="32"/>
        </w:rPr>
      </w:pPr>
      <w:r w:rsidRPr="001B7973">
        <w:rPr>
          <w:rFonts w:ascii="Times New Roman" w:hAnsi="Times New Roman"/>
          <w:b/>
          <w:sz w:val="32"/>
        </w:rPr>
        <w:t xml:space="preserve">4. </w:t>
      </w:r>
      <w:r>
        <w:rPr>
          <w:rFonts w:ascii="Times New Roman" w:hAnsi="Times New Roman"/>
          <w:b/>
          <w:i/>
          <w:sz w:val="32"/>
        </w:rPr>
        <w:t>Подборка ребусов, кроссвордов, викторины «По страницам музыкальных произведений», «Музыкальные инструменты»</w:t>
      </w:r>
      <w:r w:rsidRPr="001B7973">
        <w:rPr>
          <w:rFonts w:ascii="Times New Roman" w:hAnsi="Times New Roman"/>
          <w:b/>
          <w:sz w:val="32"/>
        </w:rPr>
        <w:t xml:space="preserve"> </w:t>
      </w:r>
    </w:p>
    <w:p w:rsidR="006B2DA2" w:rsidRDefault="006B2DA2" w:rsidP="001B7973">
      <w:pPr>
        <w:spacing w:after="0"/>
        <w:jc w:val="both"/>
        <w:rPr>
          <w:rFonts w:ascii="Times New Roman" w:hAnsi="Times New Roman"/>
          <w:b/>
          <w:sz w:val="32"/>
        </w:rPr>
      </w:pPr>
      <w:r w:rsidRPr="00FD0D51">
        <w:rPr>
          <w:rFonts w:ascii="Times New Roman" w:hAnsi="Times New Roman"/>
          <w:b/>
          <w:sz w:val="32"/>
        </w:rPr>
        <w:pict>
          <v:shape id="_x0000_i1031" type="#_x0000_t75" style="width:518.4pt;height:388.8pt">
            <v:imagedata r:id="rId14" o:title=""/>
          </v:shape>
        </w:pict>
      </w:r>
      <w:r w:rsidRPr="00FD0D51">
        <w:rPr>
          <w:rFonts w:ascii="Times New Roman" w:hAnsi="Times New Roman"/>
          <w:b/>
          <w:sz w:val="32"/>
        </w:rPr>
        <w:pict>
          <v:shape id="_x0000_i1032" type="#_x0000_t75" style="width:523.2pt;height:4in">
            <v:imagedata r:id="rId15" o:title=""/>
          </v:shape>
        </w:pict>
      </w:r>
    </w:p>
    <w:p w:rsidR="006B2DA2" w:rsidRDefault="006B2DA2" w:rsidP="007A7C8C">
      <w:pPr>
        <w:pStyle w:val="Heading1"/>
        <w:shd w:val="clear" w:color="auto" w:fill="FFFFFF"/>
        <w:spacing w:before="240" w:beforeAutospacing="0" w:after="120" w:afterAutospacing="0"/>
        <w:jc w:val="center"/>
        <w:rPr>
          <w:rFonts w:ascii="Helvetica" w:hAnsi="Helvetica" w:cs="Helvetica"/>
          <w:b w:val="0"/>
          <w:bCs w:val="0"/>
          <w:color w:val="333333"/>
          <w:sz w:val="34"/>
          <w:szCs w:val="34"/>
        </w:rPr>
      </w:pPr>
      <w:r>
        <w:rPr>
          <w:rFonts w:ascii="Helvetica" w:hAnsi="Helvetica" w:cs="Helvetica"/>
          <w:b w:val="0"/>
          <w:bCs w:val="0"/>
          <w:color w:val="333333"/>
          <w:sz w:val="34"/>
          <w:szCs w:val="34"/>
        </w:rPr>
        <w:t>Вопросы для викторины по музыке</w:t>
      </w:r>
    </w:p>
    <w:p w:rsidR="006B2DA2" w:rsidRDefault="006B2DA2" w:rsidP="001B7973">
      <w:pPr>
        <w:spacing w:after="0"/>
        <w:jc w:val="both"/>
        <w:rPr>
          <w:rFonts w:ascii="Times New Roman" w:hAnsi="Times New Roman"/>
          <w:b/>
          <w:sz w:val="32"/>
        </w:rPr>
      </w:pPr>
    </w:p>
    <w:p w:rsidR="006B2DA2" w:rsidRDefault="006B2DA2" w:rsidP="002F77A4">
      <w:pPr>
        <w:pStyle w:val="NormalWeb"/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b/>
          <w:bCs/>
          <w:color w:val="333333"/>
          <w:sz w:val="17"/>
          <w:szCs w:val="17"/>
        </w:rPr>
        <w:t>I раунд (за каждый правильный ответ 1 балл)</w:t>
      </w:r>
    </w:p>
    <w:p w:rsidR="006B2DA2" w:rsidRDefault="006B2DA2" w:rsidP="002F77A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Как называется низкий мужской голос? (бас)</w:t>
      </w:r>
    </w:p>
    <w:p w:rsidR="006B2DA2" w:rsidRDefault="006B2DA2" w:rsidP="002F77A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Он играет на скрипке (скрипач)</w:t>
      </w:r>
    </w:p>
    <w:p w:rsidR="006B2DA2" w:rsidRDefault="006B2DA2" w:rsidP="002F77A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Домра – это струнный или духовой музыкальный инструмент? (струнный)</w:t>
      </w:r>
    </w:p>
    <w:p w:rsidR="006B2DA2" w:rsidRDefault="006B2DA2" w:rsidP="002F77A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Как называется этот музыкальный инструмент? (показ жестами)</w:t>
      </w:r>
    </w:p>
    <w:p w:rsidR="006B2DA2" w:rsidRDefault="006B2DA2" w:rsidP="002F77A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Музыку к опере “Кармен” сочинил Безе или Чайковский? (Безе)</w:t>
      </w:r>
    </w:p>
    <w:p w:rsidR="006B2DA2" w:rsidRDefault="006B2DA2" w:rsidP="002F77A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Он играет на гитаре (гитарист)</w:t>
      </w:r>
    </w:p>
    <w:p w:rsidR="006B2DA2" w:rsidRDefault="006B2DA2" w:rsidP="002F77A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Как называется большая гармонь? (баян)</w:t>
      </w:r>
    </w:p>
    <w:p w:rsidR="006B2DA2" w:rsidRDefault="006B2DA2" w:rsidP="002F77A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Какую ноту “кладут в суп”? (соль)</w:t>
      </w:r>
    </w:p>
    <w:p w:rsidR="006B2DA2" w:rsidRDefault="006B2DA2" w:rsidP="002F77A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Как называется этот музыкальный инструмент? (показ картинки)</w:t>
      </w:r>
    </w:p>
    <w:p w:rsidR="006B2DA2" w:rsidRDefault="006B2DA2" w:rsidP="002F77A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Что больше: альт или скрипка? (альт)</w:t>
      </w:r>
    </w:p>
    <w:p w:rsidR="006B2DA2" w:rsidRDefault="006B2DA2" w:rsidP="002F77A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Он играет на фортепиано (пианист)</w:t>
      </w:r>
    </w:p>
    <w:p w:rsidR="006B2DA2" w:rsidRDefault="006B2DA2" w:rsidP="002F77A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Бас – это мужской или женский певческий голос? (мужской)</w:t>
      </w:r>
    </w:p>
    <w:p w:rsidR="006B2DA2" w:rsidRDefault="006B2DA2" w:rsidP="002F77A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Музыкальный коллектив, состоящий из 3-х исполнителей (трио)</w:t>
      </w:r>
    </w:p>
    <w:p w:rsidR="006B2DA2" w:rsidRDefault="006B2DA2" w:rsidP="002F77A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Как называется этот музыкальный инструмент? (показ картинки)</w:t>
      </w:r>
    </w:p>
    <w:p w:rsidR="006B2DA2" w:rsidRDefault="006B2DA2" w:rsidP="002F77A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Кларнет – струнный или духовой инструмент? (духовой)</w:t>
      </w:r>
    </w:p>
    <w:p w:rsidR="006B2DA2" w:rsidRDefault="006B2DA2" w:rsidP="002F77A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Речитатив бывает в опере или в балете? (в опере)</w:t>
      </w:r>
    </w:p>
    <w:p w:rsidR="006B2DA2" w:rsidRDefault="006B2DA2" w:rsidP="002F77A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Литавры – это духовой или ударный музыкальный инструмент? (ударный)</w:t>
      </w:r>
    </w:p>
    <w:p w:rsidR="006B2DA2" w:rsidRDefault="006B2DA2" w:rsidP="002F77A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Как называется этот музыкальный инструмент? (показ картинки)</w:t>
      </w:r>
    </w:p>
    <w:p w:rsidR="006B2DA2" w:rsidRDefault="006B2DA2" w:rsidP="002F77A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Как называется большая группа певцов? (хор)</w:t>
      </w:r>
    </w:p>
    <w:p w:rsidR="006B2DA2" w:rsidRDefault="006B2DA2" w:rsidP="002F77A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Повторяющаяся часть песни (припев)</w:t>
      </w:r>
    </w:p>
    <w:p w:rsidR="006B2DA2" w:rsidRDefault="006B2DA2" w:rsidP="002F77A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Труба – деревянный или медный духовой инструмент? (медный)</w:t>
      </w:r>
    </w:p>
    <w:p w:rsidR="006B2DA2" w:rsidRDefault="006B2DA2" w:rsidP="002F77A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Сопрано – мужской или женский певческий голос? (женский)</w:t>
      </w:r>
    </w:p>
    <w:p w:rsidR="006B2DA2" w:rsidRDefault="006B2DA2" w:rsidP="002F77A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Как называется этот музыкальный инструмент? (показ картинки)</w:t>
      </w:r>
    </w:p>
    <w:p w:rsidR="006B2DA2" w:rsidRDefault="006B2DA2" w:rsidP="002F77A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Сколько нот существует? (семь)</w:t>
      </w:r>
    </w:p>
    <w:p w:rsidR="006B2DA2" w:rsidRDefault="006B2DA2" w:rsidP="002F77A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Вокальную музыку поют или играют? (поют)</w:t>
      </w:r>
    </w:p>
    <w:p w:rsidR="006B2DA2" w:rsidRDefault="006B2DA2" w:rsidP="002F77A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Увертюра – это вступление или заключение? (вступление)</w:t>
      </w:r>
    </w:p>
    <w:p w:rsidR="006B2DA2" w:rsidRDefault="006B2DA2" w:rsidP="002F77A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Тромбон – это ударный или духовой инструмент? (духовой)</w:t>
      </w:r>
    </w:p>
    <w:p w:rsidR="006B2DA2" w:rsidRDefault="006B2DA2" w:rsidP="002F77A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Сколько человек поют арию? (один)</w:t>
      </w:r>
    </w:p>
    <w:p w:rsidR="006B2DA2" w:rsidRDefault="006B2DA2" w:rsidP="002F77A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Как называется этот музыкальный инструмент? (показ картинки)</w:t>
      </w:r>
    </w:p>
    <w:p w:rsidR="006B2DA2" w:rsidRDefault="006B2DA2" w:rsidP="002F77A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Баритон – мужской или женский певческий голос? (мужской)</w:t>
      </w:r>
    </w:p>
    <w:p w:rsidR="006B2DA2" w:rsidRDefault="006B2DA2" w:rsidP="002F77A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Трещотка – струнный или ударный музыкальный инструмент? (ударный)</w:t>
      </w:r>
    </w:p>
    <w:p w:rsidR="006B2DA2" w:rsidRDefault="006B2DA2" w:rsidP="002F77A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Римский-Корсаков – это русский или французский композитор? (русский)</w:t>
      </w:r>
    </w:p>
    <w:p w:rsidR="006B2DA2" w:rsidRDefault="006B2DA2" w:rsidP="002F77A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Он играет на балалайке (балалаечник)</w:t>
      </w:r>
    </w:p>
    <w:p w:rsidR="006B2DA2" w:rsidRDefault="006B2DA2" w:rsidP="002F77A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Музыкальный коллектив, состоящий из 4-х исполнителей (квартет)</w:t>
      </w:r>
    </w:p>
    <w:p w:rsidR="006B2DA2" w:rsidRDefault="006B2DA2" w:rsidP="002F77A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Как называется этот музыкальный инструмент? (показ картинки)</w:t>
      </w:r>
    </w:p>
    <w:p w:rsidR="006B2DA2" w:rsidRDefault="006B2DA2" w:rsidP="002F77A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Он играет на барабане (барабанщик)</w:t>
      </w:r>
    </w:p>
    <w:p w:rsidR="006B2DA2" w:rsidRDefault="006B2DA2" w:rsidP="002F77A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Тенор – мужской или женский певческий голос? (мужской)</w:t>
      </w:r>
    </w:p>
    <w:p w:rsidR="006B2DA2" w:rsidRDefault="006B2DA2" w:rsidP="002F77A4">
      <w:pPr>
        <w:pStyle w:val="NormalWeb"/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b/>
          <w:bCs/>
          <w:color w:val="333333"/>
          <w:sz w:val="17"/>
          <w:szCs w:val="17"/>
        </w:rPr>
        <w:t>II раунд (за каждый правильный ответ 2 балла)</w:t>
      </w:r>
    </w:p>
    <w:p w:rsidR="006B2DA2" w:rsidRDefault="006B2DA2" w:rsidP="002F77A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Самый большой музыкальный инструмент (орган)</w:t>
      </w:r>
    </w:p>
    <w:p w:rsidR="006B2DA2" w:rsidRDefault="006B2DA2" w:rsidP="002F77A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“Мама” скрипки (виолончель)</w:t>
      </w:r>
    </w:p>
    <w:p w:rsidR="006B2DA2" w:rsidRDefault="006B2DA2" w:rsidP="002F77A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Какая нота находится между нотами “ми” и “соль”? (“фа”)</w:t>
      </w:r>
    </w:p>
    <w:p w:rsidR="006B2DA2" w:rsidRDefault="006B2DA2" w:rsidP="002F77A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Основоположник русской классической музыки (Глинка)</w:t>
      </w:r>
    </w:p>
    <w:p w:rsidR="006B2DA2" w:rsidRDefault="006B2DA2" w:rsidP="002F77A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Русский народный струнный музыкальный инструмент треугольной формы (балалайка)</w:t>
      </w:r>
    </w:p>
    <w:p w:rsidR="006B2DA2" w:rsidRDefault="006B2DA2" w:rsidP="002F77A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Какая нота “спряталась” в имени Максим? (“си”)</w:t>
      </w:r>
    </w:p>
    <w:p w:rsidR="006B2DA2" w:rsidRDefault="006B2DA2" w:rsidP="002F77A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Автор сюиты “Пер Гюнт” (Григ)</w:t>
      </w:r>
    </w:p>
    <w:p w:rsidR="006B2DA2" w:rsidRDefault="006B2DA2" w:rsidP="002F77A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На каком музыкальном инструменте играл Садко? (гусли)</w:t>
      </w:r>
    </w:p>
    <w:p w:rsidR="006B2DA2" w:rsidRDefault="006B2DA2" w:rsidP="002F77A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Изобретатель саксофона (Сакс)</w:t>
      </w:r>
    </w:p>
    <w:p w:rsidR="006B2DA2" w:rsidRDefault="006B2DA2" w:rsidP="002F77A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“Золушка” - балет Прокофьева или Чайковского? (Прокофьева)</w:t>
      </w:r>
    </w:p>
    <w:p w:rsidR="006B2DA2" w:rsidRDefault="006B2DA2" w:rsidP="002F77A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Мазурка – это танец какого народа? (польского)</w:t>
      </w:r>
    </w:p>
    <w:p w:rsidR="006B2DA2" w:rsidRDefault="006B2DA2" w:rsidP="002F77A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Приспособление для излечения звуков на струнных инструментах (смычок)</w:t>
      </w:r>
    </w:p>
    <w:p w:rsidR="006B2DA2" w:rsidRDefault="006B2DA2" w:rsidP="002F77A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Какой самый низкий струнный смычковый инструмент? (контрабас)</w:t>
      </w:r>
    </w:p>
    <w:p w:rsidR="006B2DA2" w:rsidRDefault="006B2DA2" w:rsidP="002F77A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Краковяк – это танец какого народа? (поляки)</w:t>
      </w:r>
    </w:p>
    <w:p w:rsidR="006B2DA2" w:rsidRDefault="006B2DA2" w:rsidP="002F77A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Мажор – это регистр или лад? (лад)</w:t>
      </w:r>
    </w:p>
    <w:p w:rsidR="006B2DA2" w:rsidRDefault="006B2DA2" w:rsidP="002F77A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Как называется высокий женский певческий голос? (сопрано)</w:t>
      </w:r>
    </w:p>
    <w:p w:rsidR="006B2DA2" w:rsidRDefault="006B2DA2" w:rsidP="002F77A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Как называется фортепиано с вертикальным корпусом? (пианино)</w:t>
      </w:r>
    </w:p>
    <w:p w:rsidR="006B2DA2" w:rsidRDefault="006B2DA2" w:rsidP="002F77A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Как называется хор с мужскими и женскими голосами? (смешанный)</w:t>
      </w:r>
    </w:p>
    <w:p w:rsidR="006B2DA2" w:rsidRDefault="006B2DA2" w:rsidP="002F77A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Филармония – это театр или концертный зал? (концертный зал)</w:t>
      </w:r>
    </w:p>
    <w:p w:rsidR="006B2DA2" w:rsidRDefault="006B2DA2" w:rsidP="002F77A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“Папа” скрипки (контрабас)</w:t>
      </w:r>
    </w:p>
    <w:p w:rsidR="006B2DA2" w:rsidRDefault="006B2DA2" w:rsidP="002F77A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Контральто – высокий или низкий голос? (низкий)</w:t>
      </w:r>
    </w:p>
    <w:p w:rsidR="006B2DA2" w:rsidRDefault="006B2DA2" w:rsidP="002F77A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Автор симфонической сказки “ Петя и волк” (Прокофьев)</w:t>
      </w:r>
    </w:p>
    <w:p w:rsidR="006B2DA2" w:rsidRDefault="006B2DA2" w:rsidP="002F77A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Автор басни “Квартет” (Крылов)</w:t>
      </w:r>
    </w:p>
    <w:p w:rsidR="006B2DA2" w:rsidRDefault="006B2DA2" w:rsidP="002F77A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Какая нота находится между нотами “соль” и “си”? (ля)</w:t>
      </w:r>
    </w:p>
    <w:p w:rsidR="006B2DA2" w:rsidRDefault="006B2DA2" w:rsidP="002F77A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“Конёк-Горбунок” - это опера или балет? (Балет)</w:t>
      </w:r>
    </w:p>
    <w:p w:rsidR="006B2DA2" w:rsidRDefault="006B2DA2" w:rsidP="002F77A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Адажио – это быстрый или медленный темп? (медленный)</w:t>
      </w:r>
    </w:p>
    <w:p w:rsidR="006B2DA2" w:rsidRDefault="006B2DA2" w:rsidP="002F77A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Как называется фортепиано с горизонтальным корпусом? (рояль)</w:t>
      </w:r>
    </w:p>
    <w:p w:rsidR="006B2DA2" w:rsidRDefault="006B2DA2" w:rsidP="002F77A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Автор балета “Щелкунчик” (Чайковский)</w:t>
      </w:r>
    </w:p>
    <w:p w:rsidR="006B2DA2" w:rsidRDefault="006B2DA2" w:rsidP="002F77A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Какой народ дал название танцу полонез? (Французы)</w:t>
      </w:r>
    </w:p>
    <w:p w:rsidR="006B2DA2" w:rsidRDefault="006B2DA2" w:rsidP="002F77A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Как называются графические знаки-символы, с помощью которых записывается музыка? (ноты)</w:t>
      </w:r>
    </w:p>
    <w:p w:rsidR="006B2DA2" w:rsidRDefault="006B2DA2" w:rsidP="002F77A4">
      <w:pPr>
        <w:pStyle w:val="NormalWeb"/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b/>
          <w:bCs/>
          <w:color w:val="333333"/>
          <w:sz w:val="17"/>
          <w:szCs w:val="17"/>
        </w:rPr>
        <w:t>III раунд (за каждый правильный ответ 3 балла)</w:t>
      </w:r>
    </w:p>
    <w:p w:rsidR="006B2DA2" w:rsidRDefault="006B2DA2" w:rsidP="002F77A4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Страна – родина джаза (Америка)</w:t>
      </w:r>
    </w:p>
    <w:p w:rsidR="006B2DA2" w:rsidRDefault="006B2DA2" w:rsidP="002F77A4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Автор оперы “Евгений Онегин” (Чайковский)</w:t>
      </w:r>
    </w:p>
    <w:p w:rsidR="006B2DA2" w:rsidRDefault="006B2DA2" w:rsidP="002F77A4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Какой инструмент исполняет тему птички в симфонической сказке “Петя и волк”? (флейта)</w:t>
      </w:r>
    </w:p>
    <w:p w:rsidR="006B2DA2" w:rsidRDefault="006B2DA2" w:rsidP="002F77A4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В средневековой России странствующий музыкант, певец, актёр (скоморох)</w:t>
      </w:r>
    </w:p>
    <w:p w:rsidR="006B2DA2" w:rsidRDefault="006B2DA2" w:rsidP="002F77A4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Как называют последнюю часть крупного произведения? (финал)</w:t>
      </w:r>
    </w:p>
    <w:p w:rsidR="006B2DA2" w:rsidRDefault="006B2DA2" w:rsidP="002F77A4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Как звали царя в опере Римского-Корсакова “Золотой петушок”? (Дадон)</w:t>
      </w:r>
    </w:p>
    <w:p w:rsidR="006B2DA2" w:rsidRDefault="006B2DA2" w:rsidP="002F77A4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Как называют пение без сопровождения (без аккомпанемента)? (а капелла)</w:t>
      </w:r>
    </w:p>
    <w:p w:rsidR="006B2DA2" w:rsidRDefault="006B2DA2" w:rsidP="002F77A4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Воспроизведение нескольких звуков одновременно (аккорд)</w:t>
      </w:r>
    </w:p>
    <w:p w:rsidR="006B2DA2" w:rsidRDefault="006B2DA2" w:rsidP="002F77A4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“Мама” мюзикла (оперетта)</w:t>
      </w:r>
    </w:p>
    <w:p w:rsidR="006B2DA2" w:rsidRDefault="006B2DA2" w:rsidP="002F77A4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Автор сказки “Дудочка и кувшинчик” (Катаев)</w:t>
      </w:r>
    </w:p>
    <w:p w:rsidR="006B2DA2" w:rsidRDefault="006B2DA2" w:rsidP="002F77A4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С каким музыкальным инструментом выступали скоморохи? (домра)</w:t>
      </w:r>
    </w:p>
    <w:p w:rsidR="006B2DA2" w:rsidRDefault="006B2DA2" w:rsidP="002F77A4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Второе название оперы М.И.Глинки “Иван Сусанин” (“Жизнь за царя”)</w:t>
      </w:r>
    </w:p>
    <w:p w:rsidR="006B2DA2" w:rsidRDefault="006B2DA2" w:rsidP="002F77A4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Форте в переводе с латинского – громко или тихо? (громко)</w:t>
      </w:r>
    </w:p>
    <w:p w:rsidR="006B2DA2" w:rsidRDefault="006B2DA2" w:rsidP="002F77A4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Набор из восьми звуков, в котором последний звук является более высоким повторением первого (октава)</w:t>
      </w:r>
    </w:p>
    <w:p w:rsidR="006B2DA2" w:rsidRDefault="006B2DA2" w:rsidP="002F77A4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Как называется подставка для нот? (пюпитр)</w:t>
      </w:r>
    </w:p>
    <w:p w:rsidR="006B2DA2" w:rsidRDefault="006B2DA2" w:rsidP="002F77A4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Финальный раунд (участвуют 2 человека) (за каждый правильный ответ 1 балл)</w:t>
      </w:r>
    </w:p>
    <w:p w:rsidR="006B2DA2" w:rsidRDefault="006B2DA2" w:rsidP="002F77A4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Как называется пение, похожее на декламацию? (речитатив)</w:t>
      </w:r>
    </w:p>
    <w:p w:rsidR="006B2DA2" w:rsidRDefault="006B2DA2" w:rsidP="002F77A4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Первый музыкальный инструмент, появившийся на земле, он есть у каждого из нас (голос)</w:t>
      </w:r>
    </w:p>
    <w:p w:rsidR="006B2DA2" w:rsidRDefault="006B2DA2" w:rsidP="002F77A4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Как называется старинный струнный щипковый клавишный инструмент, предок рояля? (клавесин)</w:t>
      </w:r>
    </w:p>
    <w:p w:rsidR="006B2DA2" w:rsidRDefault="006B2DA2" w:rsidP="002F77A4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Музыкальное сопровождение сольной партии называется… (аккомпанемент)</w:t>
      </w:r>
    </w:p>
    <w:p w:rsidR="006B2DA2" w:rsidRDefault="006B2DA2" w:rsidP="002F77A4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Как называется большой инструментальный ансамбль, в котором инструменты объединены в родственные группы? (оркестр)</w:t>
      </w:r>
    </w:p>
    <w:p w:rsidR="006B2DA2" w:rsidRDefault="006B2DA2" w:rsidP="002F77A4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Так называется высшее учебное музыкальное заведение (консерватория)</w:t>
      </w:r>
    </w:p>
    <w:p w:rsidR="006B2DA2" w:rsidRDefault="006B2DA2" w:rsidP="002F77A4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Как называется крупное четырёхчастное произведение для симфонического оркестра? (симфония)</w:t>
      </w:r>
    </w:p>
    <w:p w:rsidR="006B2DA2" w:rsidRDefault="006B2DA2" w:rsidP="002F77A4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color w:val="333333"/>
          <w:sz w:val="17"/>
          <w:szCs w:val="17"/>
        </w:rPr>
        <w:t>Автор музыки к гимну России (Александров)</w:t>
      </w:r>
    </w:p>
    <w:p w:rsidR="006B2DA2" w:rsidRDefault="006B2DA2" w:rsidP="001B7973">
      <w:pPr>
        <w:spacing w:after="0"/>
        <w:jc w:val="both"/>
        <w:rPr>
          <w:rFonts w:ascii="Times New Roman" w:hAnsi="Times New Roman"/>
          <w:b/>
          <w:sz w:val="32"/>
        </w:rPr>
      </w:pPr>
      <w:r w:rsidRPr="00FD0D51">
        <w:rPr>
          <w:rFonts w:ascii="Times New Roman" w:hAnsi="Times New Roman"/>
          <w:b/>
          <w:sz w:val="32"/>
        </w:rPr>
        <w:pict>
          <v:shape id="_x0000_i1033" type="#_x0000_t75" style="width:518.4pt;height:388.8pt">
            <v:imagedata r:id="rId16" o:title=""/>
          </v:shape>
        </w:pict>
      </w:r>
    </w:p>
    <w:p w:rsidR="006B2DA2" w:rsidRDefault="006B2DA2" w:rsidP="001B7973">
      <w:pPr>
        <w:spacing w:after="0"/>
        <w:jc w:val="both"/>
        <w:rPr>
          <w:rFonts w:ascii="Times New Roman" w:hAnsi="Times New Roman"/>
          <w:sz w:val="28"/>
        </w:rPr>
      </w:pPr>
      <w:r w:rsidRPr="001B7973">
        <w:rPr>
          <w:rFonts w:ascii="Times New Roman" w:hAnsi="Times New Roman"/>
          <w:b/>
          <w:sz w:val="32"/>
        </w:rPr>
        <w:t xml:space="preserve">5. </w:t>
      </w:r>
      <w:r>
        <w:rPr>
          <w:rFonts w:ascii="Times New Roman" w:hAnsi="Times New Roman"/>
          <w:b/>
          <w:i/>
          <w:sz w:val="32"/>
        </w:rPr>
        <w:t>Танцуем</w:t>
      </w:r>
      <w:r w:rsidRPr="001B7973">
        <w:rPr>
          <w:rFonts w:ascii="Times New Roman" w:hAnsi="Times New Roman"/>
          <w:b/>
          <w:i/>
          <w:sz w:val="32"/>
        </w:rPr>
        <w:t xml:space="preserve"> всей семьей</w:t>
      </w:r>
      <w:r w:rsidRPr="001B7973">
        <w:rPr>
          <w:rFonts w:ascii="Times New Roman" w:hAnsi="Times New Roman"/>
          <w:b/>
          <w:sz w:val="32"/>
        </w:rPr>
        <w:t xml:space="preserve"> –</w:t>
      </w:r>
    </w:p>
    <w:p w:rsidR="006B2DA2" w:rsidRDefault="006B2DA2" w:rsidP="002F77A4">
      <w:pPr>
        <w:spacing w:after="0"/>
      </w:pPr>
      <w:r>
        <w:rPr>
          <w:rFonts w:ascii="Times New Roman" w:hAnsi="Times New Roman"/>
          <w:sz w:val="28"/>
        </w:rPr>
        <w:t xml:space="preserve">Веселая музыка с теплым солнечным настроением - </w:t>
      </w:r>
      <w:hyperlink r:id="rId17" w:history="1">
        <w:r>
          <w:rPr>
            <w:rStyle w:val="Hyperlink"/>
          </w:rPr>
          <w:t>https://www.youtube.com/watch?v=e5AsY_Io1Xk</w:t>
        </w:r>
      </w:hyperlink>
    </w:p>
    <w:p w:rsidR="006B2DA2" w:rsidRDefault="006B2DA2" w:rsidP="002F77A4">
      <w:pPr>
        <w:spacing w:after="0"/>
        <w:rPr>
          <w:rFonts w:ascii="Times New Roman" w:hAnsi="Times New Roman"/>
          <w:b/>
          <w:sz w:val="28"/>
        </w:rPr>
      </w:pPr>
      <w:r w:rsidRPr="002F77A4">
        <w:rPr>
          <w:rFonts w:ascii="Times New Roman" w:hAnsi="Times New Roman"/>
          <w:sz w:val="28"/>
          <w:szCs w:val="28"/>
        </w:rPr>
        <w:t>Детская дискотека</w:t>
      </w:r>
      <w:r w:rsidRPr="002F77A4">
        <w:rPr>
          <w:sz w:val="28"/>
          <w:szCs w:val="28"/>
        </w:rPr>
        <w:t xml:space="preserve"> </w:t>
      </w:r>
      <w:hyperlink r:id="rId18" w:history="1">
        <w:r>
          <w:rPr>
            <w:rStyle w:val="Hyperlink"/>
          </w:rPr>
          <w:t>https://www.youtube.com/playlist?list=PLE5Gzxox6o8VvIOdmsWSw0jUYyUvx1o2N</w:t>
        </w:r>
      </w:hyperlink>
    </w:p>
    <w:p w:rsidR="006B2DA2" w:rsidRPr="001B7973" w:rsidRDefault="006B2DA2" w:rsidP="001B7973">
      <w:pPr>
        <w:jc w:val="right"/>
        <w:rPr>
          <w:rFonts w:ascii="Times New Roman" w:hAnsi="Times New Roman"/>
          <w:b/>
          <w:sz w:val="32"/>
        </w:rPr>
      </w:pPr>
      <w:r w:rsidRPr="001B7973">
        <w:rPr>
          <w:rFonts w:ascii="Times New Roman" w:hAnsi="Times New Roman"/>
          <w:b/>
          <w:sz w:val="28"/>
        </w:rPr>
        <w:t>Классный руководитель</w:t>
      </w:r>
      <w:r>
        <w:rPr>
          <w:rFonts w:ascii="Times New Roman" w:hAnsi="Times New Roman"/>
          <w:b/>
          <w:sz w:val="32"/>
        </w:rPr>
        <w:t>_____________</w:t>
      </w:r>
    </w:p>
    <w:sectPr w:rsidR="006B2DA2" w:rsidRPr="001B7973" w:rsidSect="001B7973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85C51"/>
    <w:multiLevelType w:val="multilevel"/>
    <w:tmpl w:val="BF26B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2F87715"/>
    <w:multiLevelType w:val="multilevel"/>
    <w:tmpl w:val="871817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793D7772"/>
    <w:multiLevelType w:val="multilevel"/>
    <w:tmpl w:val="65A60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4167F"/>
    <w:rsid w:val="0002725C"/>
    <w:rsid w:val="00196E56"/>
    <w:rsid w:val="001B7973"/>
    <w:rsid w:val="001C19B1"/>
    <w:rsid w:val="002608CB"/>
    <w:rsid w:val="002613CE"/>
    <w:rsid w:val="002F77A4"/>
    <w:rsid w:val="00330FD1"/>
    <w:rsid w:val="00440536"/>
    <w:rsid w:val="0044167F"/>
    <w:rsid w:val="004B076F"/>
    <w:rsid w:val="00511406"/>
    <w:rsid w:val="005F5A60"/>
    <w:rsid w:val="00641EE1"/>
    <w:rsid w:val="006B2DA2"/>
    <w:rsid w:val="006F6206"/>
    <w:rsid w:val="007A2884"/>
    <w:rsid w:val="007A7C8C"/>
    <w:rsid w:val="008105AA"/>
    <w:rsid w:val="00825B3A"/>
    <w:rsid w:val="00891B65"/>
    <w:rsid w:val="008D4591"/>
    <w:rsid w:val="00961BD8"/>
    <w:rsid w:val="009D087B"/>
    <w:rsid w:val="009E60E5"/>
    <w:rsid w:val="00A00015"/>
    <w:rsid w:val="00AD4A0F"/>
    <w:rsid w:val="00C30B72"/>
    <w:rsid w:val="00D31060"/>
    <w:rsid w:val="00D60D55"/>
    <w:rsid w:val="00DC7F73"/>
    <w:rsid w:val="00E647C4"/>
    <w:rsid w:val="00EB5764"/>
    <w:rsid w:val="00F07D51"/>
    <w:rsid w:val="00F30DD6"/>
    <w:rsid w:val="00F67F68"/>
    <w:rsid w:val="00F733D0"/>
    <w:rsid w:val="00F8009D"/>
    <w:rsid w:val="00FD0D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D55"/>
    <w:pPr>
      <w:spacing w:after="160" w:line="259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locked/>
    <w:rsid w:val="002F77A4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D0D51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styleId="Hyperlink">
    <w:name w:val="Hyperlink"/>
    <w:basedOn w:val="DefaultParagraphFont"/>
    <w:uiPriority w:val="99"/>
    <w:rsid w:val="002F77A4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2F77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779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9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9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9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Ad4pYDM1T8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www.youtube.com/playlist?list=PLE5Gzxox6o8VvIOdmsWSw0jUYyUvx1o2N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BUY8FM0o52c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www.youtube.com/watch?v=e5AsY_Io1Xk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_EOiYnQnCgs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9</Pages>
  <Words>954</Words>
  <Characters>5438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# ОСТАВАЙТЕСЬ ДОМА</dc:title>
  <dc:subject/>
  <dc:creator>Пользователь</dc:creator>
  <cp:keywords/>
  <dc:description/>
  <cp:lastModifiedBy>aon</cp:lastModifiedBy>
  <cp:revision>3</cp:revision>
  <dcterms:created xsi:type="dcterms:W3CDTF">2020-04-02T12:22:00Z</dcterms:created>
  <dcterms:modified xsi:type="dcterms:W3CDTF">2020-04-02T12:24:00Z</dcterms:modified>
</cp:coreProperties>
</file>